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EE3" w:rsidRPr="00953A90" w:rsidRDefault="00B90EE3" w:rsidP="00B90EE3">
      <w:pPr>
        <w:pStyle w:val="Default"/>
        <w:rPr>
          <w:rFonts w:ascii="Solido Book" w:hAnsi="Solido Book"/>
          <w:b/>
          <w:bCs/>
          <w:sz w:val="32"/>
          <w:szCs w:val="32"/>
        </w:rPr>
      </w:pPr>
      <w:r w:rsidRPr="00953A90">
        <w:rPr>
          <w:rFonts w:ascii="Solido Book" w:hAnsi="Solido Book"/>
          <w:b/>
          <w:bCs/>
          <w:sz w:val="32"/>
          <w:szCs w:val="32"/>
        </w:rPr>
        <w:t xml:space="preserve">Volunteer Application Form </w:t>
      </w:r>
    </w:p>
    <w:p w:rsidR="00E92FF2" w:rsidRPr="008B3DBE" w:rsidRDefault="00E92FF2" w:rsidP="00B90EE3">
      <w:pPr>
        <w:pStyle w:val="Default"/>
        <w:rPr>
          <w:rFonts w:ascii="Solido Book" w:hAnsi="Solido Book"/>
        </w:rPr>
      </w:pPr>
    </w:p>
    <w:p w:rsidR="00B90EE3" w:rsidRDefault="00B90EE3" w:rsidP="00B90EE3">
      <w:pPr>
        <w:rPr>
          <w:rFonts w:ascii="Solido Book" w:hAnsi="Solido Book" w:cs="Arial"/>
        </w:rPr>
      </w:pPr>
      <w:r w:rsidRPr="008B3DBE">
        <w:rPr>
          <w:rFonts w:ascii="Solido Book" w:hAnsi="Solido Book" w:cs="Arial"/>
        </w:rPr>
        <w:t>Thank you for the interest you h</w:t>
      </w:r>
      <w:r w:rsidR="00395620">
        <w:rPr>
          <w:rFonts w:ascii="Solido Book" w:hAnsi="Solido Book" w:cs="Arial"/>
        </w:rPr>
        <w:t>ave shown in volunteering for</w:t>
      </w:r>
      <w:r w:rsidRPr="008B3DBE">
        <w:rPr>
          <w:rFonts w:ascii="Solido Book" w:hAnsi="Solido Book" w:cs="Arial"/>
        </w:rPr>
        <w:t xml:space="preserve"> Brooke. To help us identify an opportunity</w:t>
      </w:r>
      <w:r w:rsidR="00A57F05">
        <w:rPr>
          <w:rFonts w:ascii="Solido Book" w:hAnsi="Solido Book" w:cs="Arial"/>
        </w:rPr>
        <w:t xml:space="preserve"> at our offices</w:t>
      </w:r>
      <w:r w:rsidRPr="008B3DBE">
        <w:rPr>
          <w:rFonts w:ascii="Solido Book" w:hAnsi="Solido Book" w:cs="Arial"/>
        </w:rPr>
        <w:t xml:space="preserve"> that is most appropriate to your skills and availability, we would be grateful if you could complete the following form.</w:t>
      </w:r>
    </w:p>
    <w:p w:rsidR="00C73974" w:rsidRDefault="00C73974" w:rsidP="00B90EE3">
      <w:pPr>
        <w:rPr>
          <w:rFonts w:ascii="Solido Book" w:hAnsi="Solido Book" w:cs="Arial"/>
        </w:rPr>
      </w:pPr>
    </w:p>
    <w:p w:rsidR="00C73974" w:rsidRPr="00C73974" w:rsidRDefault="00C73974" w:rsidP="00B90EE3">
      <w:pPr>
        <w:rPr>
          <w:rFonts w:ascii="Solido Book" w:hAnsi="Solido Book" w:cs="Arial"/>
          <w:b/>
          <w:u w:val="single"/>
        </w:rPr>
      </w:pPr>
      <w:r w:rsidRPr="00C73974">
        <w:rPr>
          <w:rFonts w:ascii="Solido Book" w:hAnsi="Solido Book" w:cs="Arial"/>
          <w:b/>
          <w:u w:val="single"/>
        </w:rPr>
        <w:t>Personal Details</w:t>
      </w:r>
    </w:p>
    <w:p w:rsidR="00B90EE3" w:rsidRDefault="00B90EE3" w:rsidP="00B90E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714"/>
      </w:tblGrid>
      <w:tr w:rsidR="00B90EE3" w:rsidTr="005050A5">
        <w:tc>
          <w:tcPr>
            <w:tcW w:w="2802" w:type="dxa"/>
            <w:shd w:val="clear" w:color="auto" w:fill="F47820"/>
          </w:tcPr>
          <w:p w:rsidR="00B90EE3" w:rsidRPr="003B6F7A" w:rsidRDefault="00B90EE3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Name</w:t>
            </w:r>
          </w:p>
        </w:tc>
        <w:tc>
          <w:tcPr>
            <w:tcW w:w="5714" w:type="dxa"/>
          </w:tcPr>
          <w:p w:rsidR="00B90EE3" w:rsidRDefault="00B90EE3">
            <w:pPr>
              <w:rPr>
                <w:rFonts w:ascii="Solido Book" w:hAnsi="Solido Book"/>
              </w:rPr>
            </w:pPr>
          </w:p>
        </w:tc>
      </w:tr>
      <w:tr w:rsidR="00B90EE3" w:rsidTr="00AD7866">
        <w:tc>
          <w:tcPr>
            <w:tcW w:w="2802" w:type="dxa"/>
            <w:shd w:val="clear" w:color="auto" w:fill="F47820"/>
          </w:tcPr>
          <w:p w:rsidR="00B90EE3" w:rsidRPr="003B6F7A" w:rsidRDefault="00B90EE3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Address</w:t>
            </w:r>
          </w:p>
        </w:tc>
        <w:tc>
          <w:tcPr>
            <w:tcW w:w="5714" w:type="dxa"/>
          </w:tcPr>
          <w:p w:rsidR="00B90EE3" w:rsidRDefault="00B90EE3">
            <w:pPr>
              <w:rPr>
                <w:rFonts w:ascii="Solido Book" w:hAnsi="Solido Book"/>
              </w:rPr>
            </w:pPr>
          </w:p>
        </w:tc>
      </w:tr>
      <w:tr w:rsidR="00B90EE3" w:rsidTr="00AD7866">
        <w:tc>
          <w:tcPr>
            <w:tcW w:w="2802" w:type="dxa"/>
            <w:shd w:val="clear" w:color="auto" w:fill="F47820"/>
          </w:tcPr>
          <w:p w:rsidR="00B90EE3" w:rsidRPr="003B6F7A" w:rsidRDefault="00B90EE3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Contact phone number</w:t>
            </w:r>
          </w:p>
        </w:tc>
        <w:tc>
          <w:tcPr>
            <w:tcW w:w="5714" w:type="dxa"/>
          </w:tcPr>
          <w:p w:rsidR="00B90EE3" w:rsidRDefault="00B90EE3">
            <w:pPr>
              <w:rPr>
                <w:rFonts w:ascii="Solido Book" w:hAnsi="Solido Book"/>
              </w:rPr>
            </w:pPr>
          </w:p>
        </w:tc>
      </w:tr>
      <w:tr w:rsidR="00B90EE3" w:rsidTr="00AD7866">
        <w:trPr>
          <w:trHeight w:val="398"/>
        </w:trPr>
        <w:tc>
          <w:tcPr>
            <w:tcW w:w="2802" w:type="dxa"/>
            <w:shd w:val="clear" w:color="auto" w:fill="F47820"/>
          </w:tcPr>
          <w:p w:rsidR="00B90EE3" w:rsidRPr="003B6F7A" w:rsidRDefault="00B90EE3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Email address</w:t>
            </w:r>
          </w:p>
        </w:tc>
        <w:tc>
          <w:tcPr>
            <w:tcW w:w="5714" w:type="dxa"/>
          </w:tcPr>
          <w:p w:rsidR="00B90EE3" w:rsidRDefault="00B90EE3">
            <w:pPr>
              <w:rPr>
                <w:rFonts w:ascii="Solido Book" w:hAnsi="Solido Book"/>
              </w:rPr>
            </w:pPr>
          </w:p>
        </w:tc>
      </w:tr>
    </w:tbl>
    <w:p w:rsidR="00C73974" w:rsidRDefault="00C73974" w:rsidP="00C73974">
      <w:pPr>
        <w:rPr>
          <w:rFonts w:ascii="Solido Book" w:hAnsi="Solido Book"/>
        </w:rPr>
      </w:pPr>
    </w:p>
    <w:p w:rsidR="00953A90" w:rsidRDefault="00C73974" w:rsidP="00953A90">
      <w:pPr>
        <w:rPr>
          <w:rFonts w:ascii="Solido Book" w:hAnsi="Solido Book"/>
        </w:rPr>
      </w:pPr>
      <w:r w:rsidRPr="002D03D9">
        <w:rPr>
          <w:rFonts w:ascii="Solido Book" w:hAnsi="Solido Book"/>
        </w:rPr>
        <w:t>To ensure compliance with the Asylum and Immigration A</w:t>
      </w:r>
      <w:r>
        <w:rPr>
          <w:rFonts w:ascii="Solido Book" w:hAnsi="Solido Book"/>
        </w:rPr>
        <w:t>ct 1996 all offers of voluntary work</w:t>
      </w:r>
      <w:r w:rsidRPr="002D03D9">
        <w:rPr>
          <w:rFonts w:ascii="Solido Book" w:hAnsi="Solido Book"/>
        </w:rPr>
        <w:t xml:space="preserve"> are subject to </w:t>
      </w:r>
      <w:r w:rsidR="00953A90">
        <w:rPr>
          <w:rFonts w:ascii="Solido Book" w:hAnsi="Solido Book"/>
        </w:rPr>
        <w:t>eligibility to work in the UK</w:t>
      </w:r>
      <w:r w:rsidRPr="002D03D9">
        <w:rPr>
          <w:rFonts w:ascii="Solido Book" w:hAnsi="Solido Book"/>
        </w:rPr>
        <w:t>.</w:t>
      </w:r>
      <w:r w:rsidR="00953A90">
        <w:rPr>
          <w:rFonts w:ascii="Solido Book" w:hAnsi="Solido Book"/>
        </w:rPr>
        <w:t xml:space="preserve"> Evidence of right to work will be requested at interview stage. Unfortunately</w:t>
      </w:r>
      <w:r w:rsidR="00953A90" w:rsidRPr="002D03D9">
        <w:rPr>
          <w:rFonts w:ascii="Solido Book" w:hAnsi="Solido Book"/>
        </w:rPr>
        <w:t xml:space="preserve"> Brooke </w:t>
      </w:r>
      <w:r w:rsidR="00395620">
        <w:rPr>
          <w:rFonts w:ascii="Solido Book" w:hAnsi="Solido Book"/>
        </w:rPr>
        <w:t>is</w:t>
      </w:r>
      <w:r w:rsidR="00953A90" w:rsidRPr="002D03D9">
        <w:rPr>
          <w:rFonts w:ascii="Solido Book" w:hAnsi="Solido Book"/>
        </w:rPr>
        <w:t xml:space="preserve"> unable to offer sponsorship to candidates without the right to work</w:t>
      </w:r>
      <w:r w:rsidR="00953A90">
        <w:rPr>
          <w:rFonts w:ascii="Solido Book" w:hAnsi="Solido Book"/>
        </w:rPr>
        <w:t>.</w:t>
      </w:r>
    </w:p>
    <w:p w:rsidR="00953A90" w:rsidRDefault="00953A90" w:rsidP="00953A90">
      <w:pPr>
        <w:rPr>
          <w:rFonts w:ascii="Solido Book" w:hAnsi="Solido Book"/>
        </w:rPr>
      </w:pPr>
    </w:p>
    <w:p w:rsidR="00C73974" w:rsidRDefault="00C73974" w:rsidP="00C73974">
      <w:pPr>
        <w:rPr>
          <w:rFonts w:ascii="Solido Book" w:hAnsi="Solido Book"/>
          <w:b/>
        </w:rPr>
      </w:pPr>
      <w:r w:rsidRPr="00C73974">
        <w:rPr>
          <w:rFonts w:ascii="Solido Book" w:hAnsi="Solido Book"/>
        </w:rPr>
        <w:t xml:space="preserve">Please confirm </w:t>
      </w:r>
      <w:r w:rsidR="00953A90">
        <w:rPr>
          <w:rFonts w:ascii="Solido Book" w:hAnsi="Solido Book"/>
        </w:rPr>
        <w:t xml:space="preserve">your eligibility </w:t>
      </w:r>
      <w:r w:rsidRPr="00C73974">
        <w:rPr>
          <w:rFonts w:ascii="Solido Book" w:hAnsi="Solido Book"/>
        </w:rPr>
        <w:t xml:space="preserve">to work in the UK by putting </w:t>
      </w:r>
      <w:r w:rsidR="00953A90" w:rsidRPr="00C73974">
        <w:rPr>
          <w:rFonts w:ascii="Solido Book" w:hAnsi="Solido Book"/>
        </w:rPr>
        <w:t>an</w:t>
      </w:r>
      <w:r w:rsidRPr="00C73974">
        <w:rPr>
          <w:rFonts w:ascii="Solido Book" w:hAnsi="Solido Book"/>
        </w:rPr>
        <w:t xml:space="preserve"> ‘X’ in the relevant box</w:t>
      </w:r>
      <w:r>
        <w:rPr>
          <w:rFonts w:ascii="Solido Book" w:hAnsi="Solido Book"/>
        </w:rPr>
        <w:t>.</w:t>
      </w:r>
      <w:r w:rsidRPr="002D03D9">
        <w:rPr>
          <w:rFonts w:ascii="Solido Book" w:hAnsi="Solido Book"/>
          <w:b/>
        </w:rPr>
        <w:t xml:space="preserve"> </w:t>
      </w:r>
    </w:p>
    <w:p w:rsidR="00953A90" w:rsidRPr="002D03D9" w:rsidRDefault="00953A90" w:rsidP="00C73974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611"/>
      </w:tblGrid>
      <w:tr w:rsidR="00C73974" w:rsidRPr="002D03D9" w:rsidTr="00915107">
        <w:tc>
          <w:tcPr>
            <w:tcW w:w="7905" w:type="dxa"/>
            <w:shd w:val="clear" w:color="auto" w:fill="F47820"/>
          </w:tcPr>
          <w:p w:rsidR="00C73974" w:rsidRPr="002D03D9" w:rsidRDefault="00C73974" w:rsidP="00915107">
            <w:pPr>
              <w:rPr>
                <w:rFonts w:ascii="Solido Book" w:hAnsi="Solido Book"/>
                <w:b/>
              </w:rPr>
            </w:pPr>
            <w:r w:rsidRPr="002D03D9">
              <w:rPr>
                <w:rFonts w:ascii="Solido Book" w:hAnsi="Solido Book"/>
                <w:b/>
              </w:rPr>
              <w:t>I have the right to work in the UK</w:t>
            </w:r>
          </w:p>
        </w:tc>
        <w:tc>
          <w:tcPr>
            <w:tcW w:w="611" w:type="dxa"/>
          </w:tcPr>
          <w:p w:rsidR="00C73974" w:rsidRPr="002D03D9" w:rsidRDefault="00C73974" w:rsidP="00915107">
            <w:pPr>
              <w:rPr>
                <w:rFonts w:ascii="Solido Book" w:hAnsi="Solido Book"/>
              </w:rPr>
            </w:pPr>
          </w:p>
        </w:tc>
      </w:tr>
      <w:tr w:rsidR="00C73974" w:rsidRPr="002D03D9" w:rsidTr="00915107">
        <w:tc>
          <w:tcPr>
            <w:tcW w:w="7905" w:type="dxa"/>
            <w:shd w:val="clear" w:color="auto" w:fill="F47820"/>
          </w:tcPr>
          <w:p w:rsidR="00C73974" w:rsidRPr="002D03D9" w:rsidRDefault="00C73974" w:rsidP="00915107">
            <w:pPr>
              <w:rPr>
                <w:rFonts w:ascii="Solido Book" w:hAnsi="Solido Book"/>
                <w:b/>
              </w:rPr>
            </w:pPr>
            <w:r w:rsidRPr="002D03D9">
              <w:rPr>
                <w:rFonts w:ascii="Solido Book" w:hAnsi="Solido Book"/>
                <w:b/>
              </w:rPr>
              <w:t>I do not have the right to work in the UK</w:t>
            </w:r>
          </w:p>
        </w:tc>
        <w:tc>
          <w:tcPr>
            <w:tcW w:w="611" w:type="dxa"/>
          </w:tcPr>
          <w:p w:rsidR="00C73974" w:rsidRPr="002D03D9" w:rsidRDefault="00C73974" w:rsidP="00915107">
            <w:pPr>
              <w:rPr>
                <w:rFonts w:ascii="Solido Book" w:hAnsi="Solido Book"/>
              </w:rPr>
            </w:pPr>
          </w:p>
        </w:tc>
      </w:tr>
    </w:tbl>
    <w:p w:rsidR="00C73974" w:rsidRDefault="00C73974">
      <w:pPr>
        <w:rPr>
          <w:rFonts w:ascii="Solido Book" w:hAnsi="Solido Book"/>
        </w:rPr>
      </w:pPr>
    </w:p>
    <w:p w:rsidR="00C73974" w:rsidRPr="00C73974" w:rsidRDefault="00C73974">
      <w:pPr>
        <w:rPr>
          <w:rFonts w:ascii="Solido Book" w:hAnsi="Solido Book"/>
          <w:b/>
          <w:u w:val="single"/>
        </w:rPr>
      </w:pPr>
      <w:r w:rsidRPr="00C73974">
        <w:rPr>
          <w:rFonts w:ascii="Solido Book" w:hAnsi="Solido Book"/>
          <w:b/>
          <w:u w:val="single"/>
        </w:rPr>
        <w:t>Voluntary work</w:t>
      </w:r>
    </w:p>
    <w:p w:rsidR="00C73974" w:rsidRDefault="00C73974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611"/>
      </w:tblGrid>
      <w:tr w:rsidR="00322BB2" w:rsidTr="00AD7866">
        <w:trPr>
          <w:trHeight w:val="288"/>
        </w:trPr>
        <w:tc>
          <w:tcPr>
            <w:tcW w:w="8516" w:type="dxa"/>
            <w:gridSpan w:val="2"/>
            <w:shd w:val="clear" w:color="auto" w:fill="F47820"/>
          </w:tcPr>
          <w:p w:rsidR="00322BB2" w:rsidRPr="008B3DBE" w:rsidRDefault="00322BB2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Regularity of voluntary commitment you would like to make (please  put an ‘X’ in the box for all options that apply</w:t>
            </w:r>
            <w:r w:rsidR="008B3DBE">
              <w:rPr>
                <w:rFonts w:ascii="Solido Book" w:hAnsi="Solido Book"/>
                <w:b/>
              </w:rPr>
              <w:t>)</w:t>
            </w:r>
            <w:r w:rsidRPr="008B3DBE">
              <w:rPr>
                <w:rFonts w:ascii="Solido Book" w:hAnsi="Solido Book"/>
                <w:b/>
              </w:rPr>
              <w:t xml:space="preserve"> </w:t>
            </w:r>
          </w:p>
        </w:tc>
      </w:tr>
      <w:tr w:rsidR="00322BB2" w:rsidTr="00322BB2">
        <w:tc>
          <w:tcPr>
            <w:tcW w:w="7905" w:type="dxa"/>
          </w:tcPr>
          <w:p w:rsidR="00322BB2" w:rsidRPr="008B3DBE" w:rsidRDefault="00322BB2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Weekly</w:t>
            </w:r>
          </w:p>
        </w:tc>
        <w:tc>
          <w:tcPr>
            <w:tcW w:w="611" w:type="dxa"/>
          </w:tcPr>
          <w:p w:rsidR="00322BB2" w:rsidRDefault="00322BB2" w:rsidP="00D474A1">
            <w:pPr>
              <w:rPr>
                <w:rFonts w:ascii="Solido Book" w:hAnsi="Solido Book"/>
              </w:rPr>
            </w:pPr>
          </w:p>
        </w:tc>
      </w:tr>
      <w:tr w:rsidR="00322BB2" w:rsidTr="00322BB2">
        <w:tc>
          <w:tcPr>
            <w:tcW w:w="7905" w:type="dxa"/>
          </w:tcPr>
          <w:p w:rsidR="00322BB2" w:rsidRPr="008B3DBE" w:rsidRDefault="00322BB2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Monthly</w:t>
            </w:r>
          </w:p>
        </w:tc>
        <w:tc>
          <w:tcPr>
            <w:tcW w:w="611" w:type="dxa"/>
          </w:tcPr>
          <w:p w:rsidR="00322BB2" w:rsidRDefault="00322BB2" w:rsidP="00D474A1">
            <w:pPr>
              <w:rPr>
                <w:rFonts w:ascii="Solido Book" w:hAnsi="Solido Book"/>
              </w:rPr>
            </w:pPr>
          </w:p>
        </w:tc>
      </w:tr>
      <w:tr w:rsidR="00322BB2" w:rsidTr="00322BB2">
        <w:tc>
          <w:tcPr>
            <w:tcW w:w="7905" w:type="dxa"/>
          </w:tcPr>
          <w:p w:rsidR="00322BB2" w:rsidRPr="008B3DBE" w:rsidRDefault="00322BB2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Annually</w:t>
            </w:r>
          </w:p>
        </w:tc>
        <w:tc>
          <w:tcPr>
            <w:tcW w:w="611" w:type="dxa"/>
          </w:tcPr>
          <w:p w:rsidR="00322BB2" w:rsidRDefault="00322BB2" w:rsidP="00D474A1">
            <w:pPr>
              <w:rPr>
                <w:rFonts w:ascii="Solido Book" w:hAnsi="Solido Book"/>
              </w:rPr>
            </w:pPr>
          </w:p>
        </w:tc>
      </w:tr>
      <w:tr w:rsidR="00322BB2" w:rsidTr="00322BB2">
        <w:tc>
          <w:tcPr>
            <w:tcW w:w="7905" w:type="dxa"/>
          </w:tcPr>
          <w:p w:rsidR="00322BB2" w:rsidRPr="008B3DBE" w:rsidRDefault="00322BB2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Ad Hoc</w:t>
            </w:r>
          </w:p>
        </w:tc>
        <w:tc>
          <w:tcPr>
            <w:tcW w:w="611" w:type="dxa"/>
          </w:tcPr>
          <w:p w:rsidR="00322BB2" w:rsidRDefault="00322BB2" w:rsidP="00D474A1">
            <w:pPr>
              <w:rPr>
                <w:rFonts w:ascii="Solido Book" w:hAnsi="Solido Book"/>
              </w:rPr>
            </w:pPr>
          </w:p>
        </w:tc>
      </w:tr>
    </w:tbl>
    <w:p w:rsidR="009549DB" w:rsidRDefault="009549DB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549DB" w:rsidTr="00AD7866">
        <w:tc>
          <w:tcPr>
            <w:tcW w:w="8516" w:type="dxa"/>
            <w:shd w:val="clear" w:color="auto" w:fill="F47820"/>
          </w:tcPr>
          <w:p w:rsidR="009549DB" w:rsidRPr="009549DB" w:rsidRDefault="009549DB" w:rsidP="00395620">
            <w:pPr>
              <w:rPr>
                <w:rFonts w:ascii="Solido Book" w:hAnsi="Solido Book"/>
                <w:b/>
              </w:rPr>
            </w:pPr>
            <w:r w:rsidRPr="009549DB">
              <w:rPr>
                <w:rFonts w:ascii="Solido Book" w:hAnsi="Solido Book"/>
                <w:b/>
              </w:rPr>
              <w:t xml:space="preserve">Please identify what kinds of tasks you </w:t>
            </w:r>
            <w:r w:rsidR="00395620">
              <w:rPr>
                <w:rFonts w:ascii="Solido Book" w:hAnsi="Solido Book"/>
                <w:b/>
              </w:rPr>
              <w:t xml:space="preserve">are </w:t>
            </w:r>
            <w:r w:rsidRPr="009549DB">
              <w:rPr>
                <w:rFonts w:ascii="Solido Book" w:hAnsi="Solido Book"/>
                <w:b/>
              </w:rPr>
              <w:t>looking to be involved with as a volunteer? For example, admin</w:t>
            </w:r>
            <w:r w:rsidR="00A57F05">
              <w:rPr>
                <w:rFonts w:ascii="Solido Book" w:hAnsi="Solido Book"/>
                <w:b/>
              </w:rPr>
              <w:t xml:space="preserve">istrative </w:t>
            </w:r>
            <w:r w:rsidR="002600E6">
              <w:rPr>
                <w:rFonts w:ascii="Solido Book" w:hAnsi="Solido Book"/>
                <w:b/>
              </w:rPr>
              <w:t>tasks.</w:t>
            </w:r>
          </w:p>
        </w:tc>
      </w:tr>
      <w:tr w:rsidR="009549DB" w:rsidTr="009549DB">
        <w:tc>
          <w:tcPr>
            <w:tcW w:w="8516" w:type="dxa"/>
          </w:tcPr>
          <w:p w:rsidR="009549DB" w:rsidRDefault="009549DB">
            <w:pPr>
              <w:rPr>
                <w:rFonts w:ascii="Solido Book" w:hAnsi="Solido Book"/>
              </w:rPr>
            </w:pPr>
          </w:p>
          <w:p w:rsidR="009549DB" w:rsidRDefault="009549DB">
            <w:pPr>
              <w:rPr>
                <w:rFonts w:ascii="Solido Book" w:hAnsi="Solido Book"/>
              </w:rPr>
            </w:pPr>
          </w:p>
          <w:p w:rsidR="009549DB" w:rsidRDefault="009549DB">
            <w:pPr>
              <w:rPr>
                <w:rFonts w:ascii="Solido Book" w:hAnsi="Solido Book"/>
              </w:rPr>
            </w:pPr>
          </w:p>
          <w:p w:rsidR="009549DB" w:rsidRDefault="009549DB">
            <w:pPr>
              <w:rPr>
                <w:rFonts w:ascii="Solido Book" w:hAnsi="Solido Book"/>
              </w:rPr>
            </w:pPr>
          </w:p>
        </w:tc>
      </w:tr>
    </w:tbl>
    <w:p w:rsidR="00E92FF2" w:rsidRDefault="00E92FF2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E92FF2" w:rsidTr="00B861D3">
        <w:tc>
          <w:tcPr>
            <w:tcW w:w="8516" w:type="dxa"/>
            <w:shd w:val="clear" w:color="auto" w:fill="F47820"/>
          </w:tcPr>
          <w:p w:rsidR="00E92FF2" w:rsidRPr="00D47725" w:rsidRDefault="00E92FF2" w:rsidP="00B861D3">
            <w:pPr>
              <w:rPr>
                <w:rFonts w:ascii="Solido Book" w:hAnsi="Solido Book"/>
                <w:b/>
              </w:rPr>
            </w:pPr>
            <w:r w:rsidRPr="00D47725">
              <w:rPr>
                <w:rFonts w:ascii="Solido Book" w:hAnsi="Solido Book"/>
                <w:b/>
              </w:rPr>
              <w:t xml:space="preserve">Please identify </w:t>
            </w:r>
            <w:r>
              <w:rPr>
                <w:rFonts w:ascii="Solido Book" w:hAnsi="Solido Book"/>
                <w:b/>
              </w:rPr>
              <w:t xml:space="preserve">any skills or abilities you </w:t>
            </w:r>
            <w:r w:rsidRPr="00D47725">
              <w:rPr>
                <w:rFonts w:ascii="Solido Book" w:hAnsi="Solido Book"/>
                <w:b/>
              </w:rPr>
              <w:t>have that you think may be of use</w:t>
            </w:r>
            <w:r>
              <w:rPr>
                <w:rFonts w:ascii="Solido Book" w:hAnsi="Solido Book"/>
                <w:b/>
              </w:rPr>
              <w:t xml:space="preserve"> to volunteer at Brooke</w:t>
            </w:r>
            <w:r w:rsidRPr="00D47725">
              <w:rPr>
                <w:rFonts w:ascii="Solido Book" w:hAnsi="Solido Book"/>
                <w:b/>
              </w:rPr>
              <w:t>?</w:t>
            </w:r>
          </w:p>
        </w:tc>
      </w:tr>
      <w:tr w:rsidR="00E92FF2" w:rsidTr="00B861D3">
        <w:tc>
          <w:tcPr>
            <w:tcW w:w="8516" w:type="dxa"/>
          </w:tcPr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  <w:p w:rsidR="00E92FF2" w:rsidRDefault="00E92FF2" w:rsidP="00B861D3">
            <w:pPr>
              <w:rPr>
                <w:rFonts w:ascii="Solido Book" w:hAnsi="Solido Book"/>
              </w:rPr>
            </w:pPr>
          </w:p>
        </w:tc>
      </w:tr>
    </w:tbl>
    <w:p w:rsidR="00E92FF2" w:rsidRDefault="00E92FF2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5"/>
        <w:gridCol w:w="757"/>
        <w:gridCol w:w="1498"/>
        <w:gridCol w:w="1196"/>
      </w:tblGrid>
      <w:tr w:rsidR="008B3DBE" w:rsidRPr="00B90EE3" w:rsidTr="00AD7866">
        <w:trPr>
          <w:trHeight w:val="519"/>
        </w:trPr>
        <w:tc>
          <w:tcPr>
            <w:tcW w:w="8516" w:type="dxa"/>
            <w:gridSpan w:val="4"/>
            <w:shd w:val="clear" w:color="auto" w:fill="F47820"/>
          </w:tcPr>
          <w:p w:rsidR="008B3DBE" w:rsidRPr="008B3DBE" w:rsidRDefault="009549DB" w:rsidP="009549DB">
            <w:pPr>
              <w:rPr>
                <w:rFonts w:ascii="Solido Book" w:hAnsi="Solido Book"/>
                <w:b/>
              </w:rPr>
            </w:pPr>
            <w:r>
              <w:rPr>
                <w:rFonts w:ascii="Solido Book" w:hAnsi="Solido Book"/>
                <w:b/>
              </w:rPr>
              <w:t>If applicable p</w:t>
            </w:r>
            <w:r w:rsidR="008B3DBE" w:rsidRPr="008B3DBE">
              <w:rPr>
                <w:rFonts w:ascii="Solido Book" w:hAnsi="Solido Book"/>
                <w:b/>
              </w:rPr>
              <w:t>lease identify your level of ability with the following programmes? (please put a</w:t>
            </w:r>
            <w:r w:rsidR="00FA3977">
              <w:rPr>
                <w:rFonts w:ascii="Solido Book" w:hAnsi="Solido Book"/>
                <w:b/>
              </w:rPr>
              <w:t>n</w:t>
            </w:r>
            <w:r w:rsidR="008B3DBE" w:rsidRPr="008B3DBE">
              <w:rPr>
                <w:rFonts w:ascii="Solido Book" w:hAnsi="Solido Book"/>
                <w:b/>
              </w:rPr>
              <w:t xml:space="preserve"> </w:t>
            </w:r>
            <w:r w:rsidR="00FA3977">
              <w:rPr>
                <w:rFonts w:ascii="Solido Book" w:hAnsi="Solido Book"/>
                <w:b/>
              </w:rPr>
              <w:t>‘</w:t>
            </w:r>
            <w:r w:rsidR="008B3DBE" w:rsidRPr="008B3DBE">
              <w:rPr>
                <w:rFonts w:ascii="Solido Book" w:hAnsi="Solido Book"/>
                <w:b/>
              </w:rPr>
              <w:t>X</w:t>
            </w:r>
            <w:r w:rsidR="00FA3977">
              <w:rPr>
                <w:rFonts w:ascii="Solido Book" w:hAnsi="Solido Book"/>
                <w:b/>
              </w:rPr>
              <w:t>’</w:t>
            </w:r>
            <w:r w:rsidR="008B3DBE" w:rsidRPr="008B3DBE">
              <w:rPr>
                <w:rFonts w:ascii="Solido Book" w:hAnsi="Solido Book"/>
                <w:b/>
              </w:rPr>
              <w:t xml:space="preserve"> in the most relevant box)</w:t>
            </w:r>
          </w:p>
        </w:tc>
      </w:tr>
      <w:tr w:rsidR="008B3DBE" w:rsidTr="009549DB">
        <w:trPr>
          <w:trHeight w:val="515"/>
        </w:trPr>
        <w:tc>
          <w:tcPr>
            <w:tcW w:w="5065" w:type="dxa"/>
          </w:tcPr>
          <w:p w:rsidR="008B3DBE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Programme</w:t>
            </w:r>
          </w:p>
        </w:tc>
        <w:tc>
          <w:tcPr>
            <w:tcW w:w="757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Basic</w:t>
            </w:r>
          </w:p>
        </w:tc>
        <w:tc>
          <w:tcPr>
            <w:tcW w:w="1498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Intermediate</w:t>
            </w:r>
          </w:p>
        </w:tc>
        <w:tc>
          <w:tcPr>
            <w:tcW w:w="1196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Advanced</w:t>
            </w:r>
          </w:p>
        </w:tc>
      </w:tr>
      <w:tr w:rsidR="008B3DBE" w:rsidTr="009549DB">
        <w:trPr>
          <w:trHeight w:val="515"/>
        </w:trPr>
        <w:tc>
          <w:tcPr>
            <w:tcW w:w="5065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Word</w:t>
            </w:r>
          </w:p>
        </w:tc>
        <w:tc>
          <w:tcPr>
            <w:tcW w:w="757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498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196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</w:tr>
      <w:tr w:rsidR="008B3DBE" w:rsidTr="009549DB">
        <w:trPr>
          <w:trHeight w:val="515"/>
        </w:trPr>
        <w:tc>
          <w:tcPr>
            <w:tcW w:w="5065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Excel</w:t>
            </w:r>
          </w:p>
        </w:tc>
        <w:tc>
          <w:tcPr>
            <w:tcW w:w="757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498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196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</w:tr>
      <w:tr w:rsidR="008B3DBE" w:rsidTr="009549DB">
        <w:trPr>
          <w:trHeight w:val="515"/>
        </w:trPr>
        <w:tc>
          <w:tcPr>
            <w:tcW w:w="5065" w:type="dxa"/>
          </w:tcPr>
          <w:p w:rsidR="008B3DBE" w:rsidRPr="008B3DBE" w:rsidRDefault="008B3DBE" w:rsidP="00D474A1">
            <w:pPr>
              <w:rPr>
                <w:rFonts w:ascii="Solido Book" w:hAnsi="Solido Book"/>
                <w:b/>
              </w:rPr>
            </w:pPr>
            <w:r w:rsidRPr="008B3DBE">
              <w:rPr>
                <w:rFonts w:ascii="Solido Book" w:hAnsi="Solido Book"/>
                <w:b/>
              </w:rPr>
              <w:t>Outlook</w:t>
            </w:r>
          </w:p>
        </w:tc>
        <w:tc>
          <w:tcPr>
            <w:tcW w:w="757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498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196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</w:tr>
      <w:tr w:rsidR="008B3DBE" w:rsidTr="009549DB">
        <w:trPr>
          <w:trHeight w:val="515"/>
        </w:trPr>
        <w:tc>
          <w:tcPr>
            <w:tcW w:w="5065" w:type="dxa"/>
          </w:tcPr>
          <w:p w:rsidR="008B3DBE" w:rsidRPr="008B3DBE" w:rsidRDefault="00395620" w:rsidP="00D474A1">
            <w:pPr>
              <w:rPr>
                <w:rFonts w:ascii="Solido Book" w:hAnsi="Solido Book"/>
                <w:b/>
              </w:rPr>
            </w:pPr>
            <w:r>
              <w:rPr>
                <w:rFonts w:ascii="Solido Book" w:hAnsi="Solido Book"/>
                <w:b/>
              </w:rPr>
              <w:t>PowerP</w:t>
            </w:r>
            <w:r w:rsidR="008B3DBE" w:rsidRPr="008B3DBE">
              <w:rPr>
                <w:rFonts w:ascii="Solido Book" w:hAnsi="Solido Book"/>
                <w:b/>
              </w:rPr>
              <w:t>oint</w:t>
            </w:r>
          </w:p>
        </w:tc>
        <w:tc>
          <w:tcPr>
            <w:tcW w:w="757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498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  <w:tc>
          <w:tcPr>
            <w:tcW w:w="1196" w:type="dxa"/>
          </w:tcPr>
          <w:p w:rsidR="008B3DBE" w:rsidRDefault="008B3DBE" w:rsidP="00D474A1">
            <w:pPr>
              <w:rPr>
                <w:rFonts w:ascii="Solido Book" w:hAnsi="Solido Book"/>
              </w:rPr>
            </w:pPr>
          </w:p>
        </w:tc>
      </w:tr>
    </w:tbl>
    <w:p w:rsidR="008B3DBE" w:rsidRDefault="008B3DBE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AD7866" w:rsidRPr="009549DB" w:rsidTr="00AD7866">
        <w:trPr>
          <w:trHeight w:val="515"/>
        </w:trPr>
        <w:tc>
          <w:tcPr>
            <w:tcW w:w="8516" w:type="dxa"/>
            <w:shd w:val="clear" w:color="auto" w:fill="F47820"/>
          </w:tcPr>
          <w:p w:rsidR="00AD7866" w:rsidRPr="009549DB" w:rsidRDefault="00AD7866" w:rsidP="00D474A1">
            <w:pPr>
              <w:rPr>
                <w:rFonts w:ascii="Solido Book" w:hAnsi="Solido Book"/>
                <w:b/>
              </w:rPr>
            </w:pPr>
            <w:r w:rsidRPr="009549DB">
              <w:rPr>
                <w:rFonts w:ascii="Solido Book" w:hAnsi="Solido Book"/>
                <w:b/>
              </w:rPr>
              <w:t>Please identify any other programmes you are able to use and your level of ability for each.</w:t>
            </w:r>
          </w:p>
        </w:tc>
      </w:tr>
      <w:tr w:rsidR="00AD7866" w:rsidTr="00D474A1">
        <w:trPr>
          <w:trHeight w:val="515"/>
        </w:trPr>
        <w:tc>
          <w:tcPr>
            <w:tcW w:w="8516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  <w:p w:rsidR="00AD7866" w:rsidRDefault="00AD7866" w:rsidP="00D474A1">
            <w:pPr>
              <w:rPr>
                <w:rFonts w:ascii="Solido Book" w:hAnsi="Solido Book"/>
              </w:rPr>
            </w:pPr>
          </w:p>
          <w:p w:rsidR="00AD7866" w:rsidRDefault="00AD7866" w:rsidP="00D474A1">
            <w:pPr>
              <w:rPr>
                <w:rFonts w:ascii="Solido Book" w:hAnsi="Solido Book"/>
              </w:rPr>
            </w:pPr>
          </w:p>
          <w:p w:rsidR="00AD7866" w:rsidRDefault="00AD7866" w:rsidP="00D474A1">
            <w:pPr>
              <w:rPr>
                <w:rFonts w:ascii="Solido Book" w:hAnsi="Solido Book"/>
              </w:rPr>
            </w:pPr>
          </w:p>
          <w:p w:rsidR="00AD7866" w:rsidRDefault="00AD7866" w:rsidP="00D474A1">
            <w:pPr>
              <w:rPr>
                <w:rFonts w:ascii="Solido Book" w:hAnsi="Solido Book"/>
              </w:rPr>
            </w:pPr>
          </w:p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</w:tbl>
    <w:p w:rsidR="00AD7866" w:rsidRDefault="00AD7866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2"/>
        <w:gridCol w:w="574"/>
      </w:tblGrid>
      <w:tr w:rsidR="00322BB2" w:rsidRPr="00322BB2" w:rsidTr="00AD7866">
        <w:trPr>
          <w:trHeight w:val="45"/>
        </w:trPr>
        <w:tc>
          <w:tcPr>
            <w:tcW w:w="8516" w:type="dxa"/>
            <w:gridSpan w:val="2"/>
            <w:shd w:val="clear" w:color="auto" w:fill="F47820"/>
          </w:tcPr>
          <w:p w:rsidR="00322BB2" w:rsidRPr="00322BB2" w:rsidRDefault="008B3DBE" w:rsidP="008B3DBE">
            <w:pPr>
              <w:rPr>
                <w:rFonts w:ascii="Solido Book" w:hAnsi="Solido Book"/>
                <w:b/>
              </w:rPr>
            </w:pPr>
            <w:r>
              <w:rPr>
                <w:rFonts w:ascii="Solido Book" w:hAnsi="Solido Book"/>
                <w:b/>
              </w:rPr>
              <w:t>If applicable w</w:t>
            </w:r>
            <w:r w:rsidR="00322BB2" w:rsidRPr="003B6F7A">
              <w:rPr>
                <w:rFonts w:ascii="Solido Book" w:hAnsi="Solido Book"/>
                <w:b/>
              </w:rPr>
              <w:t>hich Directorate would you like to volunteer with? Please put an ‘X’ in</w:t>
            </w:r>
            <w:r w:rsidR="00322BB2">
              <w:rPr>
                <w:rFonts w:ascii="Solido Book" w:hAnsi="Solido Book"/>
                <w:b/>
              </w:rPr>
              <w:t xml:space="preserve"> the box</w:t>
            </w:r>
            <w:r w:rsidR="00B67C81">
              <w:rPr>
                <w:rFonts w:ascii="Solido Book" w:hAnsi="Solido Book"/>
                <w:b/>
              </w:rPr>
              <w:t xml:space="preserve"> </w:t>
            </w:r>
            <w:r w:rsidR="00322BB2" w:rsidRPr="003B6F7A">
              <w:rPr>
                <w:rFonts w:ascii="Solido Book" w:hAnsi="Solido Book"/>
                <w:b/>
              </w:rPr>
              <w:t>that</w:t>
            </w:r>
            <w:r w:rsidR="00B67C81">
              <w:rPr>
                <w:rFonts w:ascii="Solido Book" w:hAnsi="Solido Book"/>
                <w:b/>
              </w:rPr>
              <w:t xml:space="preserve"> best suits</w:t>
            </w:r>
            <w:r w:rsidR="00FA3977">
              <w:rPr>
                <w:rFonts w:ascii="Solido Book" w:hAnsi="Solido Book"/>
                <w:b/>
              </w:rPr>
              <w:t xml:space="preserve"> you</w:t>
            </w:r>
            <w:r>
              <w:rPr>
                <w:rFonts w:ascii="Solido Book" w:hAnsi="Solido Book"/>
                <w:b/>
              </w:rPr>
              <w:t>. If you do not mind where you volunteer please select ‘</w:t>
            </w:r>
            <w:r w:rsidR="00B67C81">
              <w:rPr>
                <w:rFonts w:ascii="Solido Book" w:hAnsi="Solido Book"/>
                <w:b/>
              </w:rPr>
              <w:t>N</w:t>
            </w:r>
            <w:r>
              <w:rPr>
                <w:rFonts w:ascii="Solido Book" w:hAnsi="Solido Book"/>
                <w:b/>
              </w:rPr>
              <w:t>o preference’.</w:t>
            </w:r>
          </w:p>
        </w:tc>
      </w:tr>
      <w:tr w:rsidR="00322BB2" w:rsidRPr="003B6F7A" w:rsidTr="00D474A1">
        <w:trPr>
          <w:trHeight w:val="48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No preference</w:t>
            </w:r>
          </w:p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b/>
              </w:rPr>
              <w:t>Animal Welfare and Support Directorate</w:t>
            </w:r>
            <w:r>
              <w:rPr>
                <w:rFonts w:ascii="Solido Book" w:hAnsi="Solido Book"/>
              </w:rPr>
              <w:t xml:space="preserve"> </w:t>
            </w:r>
            <w:r w:rsidRPr="003B6F7A">
              <w:rPr>
                <w:rFonts w:ascii="Solido Book" w:hAnsi="Solido Book"/>
                <w:i/>
              </w:rPr>
              <w:t>(which includes)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1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Advocacy and Public Affairs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1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Animal Welfare Capacity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1"/>
              </w:num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i/>
              </w:rPr>
              <w:t>Evidence and Research</w:t>
            </w:r>
            <w:r w:rsidRPr="00B90EE3">
              <w:rPr>
                <w:rFonts w:ascii="Solido Book" w:hAnsi="Solido Book"/>
              </w:rPr>
              <w:t xml:space="preserve"> </w:t>
            </w: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 xml:space="preserve">CEO Directorate </w:t>
            </w:r>
            <w:r w:rsidRPr="00B67C81">
              <w:rPr>
                <w:rFonts w:ascii="Solido Book" w:hAnsi="Solido Book"/>
                <w:i/>
              </w:rPr>
              <w:t>(which includes)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4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 xml:space="preserve">Governance 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4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HR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4"/>
              </w:num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i/>
              </w:rPr>
              <w:t>Legal and Compliance</w:t>
            </w: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Finance and IS Directorate</w:t>
            </w:r>
            <w:r w:rsidR="00B67C81">
              <w:rPr>
                <w:rFonts w:ascii="Solido Book" w:hAnsi="Solido Book"/>
                <w:b/>
              </w:rPr>
              <w:t xml:space="preserve"> </w:t>
            </w:r>
            <w:r w:rsidR="00B67C81" w:rsidRPr="00B67C81">
              <w:rPr>
                <w:rFonts w:ascii="Solido Book" w:hAnsi="Solido Book"/>
                <w:i/>
              </w:rPr>
              <w:t>(which includes)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3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Finance</w:t>
            </w:r>
          </w:p>
          <w:p w:rsidR="00E92FF2" w:rsidRPr="00E92FF2" w:rsidRDefault="00322BB2" w:rsidP="00E92FF2">
            <w:pPr>
              <w:pStyle w:val="ListParagraph"/>
              <w:numPr>
                <w:ilvl w:val="0"/>
                <w:numId w:val="3"/>
              </w:num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i/>
              </w:rPr>
              <w:t>IS</w:t>
            </w: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Fundraising Directorate</w:t>
            </w:r>
            <w:r w:rsidR="00B67C81">
              <w:rPr>
                <w:rFonts w:ascii="Solido Book" w:hAnsi="Solido Book"/>
                <w:b/>
              </w:rPr>
              <w:t xml:space="preserve"> </w:t>
            </w:r>
            <w:r w:rsidR="00B67C81" w:rsidRPr="00B67C81">
              <w:rPr>
                <w:rFonts w:ascii="Solido Book" w:hAnsi="Solido Book"/>
                <w:i/>
              </w:rPr>
              <w:t>(which includes)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Community Fundraising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Direct Marketing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Legacies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Major Relationships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i/>
              </w:rPr>
            </w:pPr>
            <w:r w:rsidRPr="003B6F7A">
              <w:rPr>
                <w:rFonts w:ascii="Solido Book" w:hAnsi="Solido Book"/>
                <w:i/>
              </w:rPr>
              <w:t>Media and Communications</w:t>
            </w:r>
          </w:p>
          <w:p w:rsidR="00322BB2" w:rsidRPr="003B6F7A" w:rsidRDefault="00322BB2" w:rsidP="00D474A1">
            <w:pPr>
              <w:pStyle w:val="ListParagraph"/>
              <w:numPr>
                <w:ilvl w:val="0"/>
                <w:numId w:val="2"/>
              </w:num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i/>
              </w:rPr>
              <w:t>Supporter Insight</w:t>
            </w: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International Programmes  (UK based only) Directorate</w:t>
            </w:r>
          </w:p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  <w:tr w:rsidR="00322BB2" w:rsidRPr="003B6F7A" w:rsidTr="00D474A1">
        <w:trPr>
          <w:trHeight w:val="45"/>
        </w:trPr>
        <w:tc>
          <w:tcPr>
            <w:tcW w:w="7942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  <w:r w:rsidRPr="003B6F7A">
              <w:rPr>
                <w:rFonts w:ascii="Solido Book" w:hAnsi="Solido Book"/>
                <w:b/>
              </w:rPr>
              <w:t>Planning and Performance Directorate</w:t>
            </w:r>
          </w:p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  <w:tc>
          <w:tcPr>
            <w:tcW w:w="574" w:type="dxa"/>
          </w:tcPr>
          <w:p w:rsidR="00322BB2" w:rsidRPr="003B6F7A" w:rsidRDefault="00322BB2" w:rsidP="00D474A1">
            <w:pPr>
              <w:rPr>
                <w:rFonts w:ascii="Solido Book" w:hAnsi="Solido Book"/>
                <w:b/>
              </w:rPr>
            </w:pPr>
          </w:p>
        </w:tc>
      </w:tr>
    </w:tbl>
    <w:p w:rsidR="00322BB2" w:rsidRDefault="00322BB2">
      <w:pPr>
        <w:rPr>
          <w:rFonts w:ascii="Solido Book" w:hAnsi="Solido Book"/>
        </w:rPr>
      </w:pPr>
    </w:p>
    <w:p w:rsidR="00AD7866" w:rsidRDefault="00AD7866">
      <w:pPr>
        <w:rPr>
          <w:rFonts w:ascii="Solido Book" w:hAnsi="Solido Book"/>
          <w:b/>
          <w:u w:val="single"/>
        </w:rPr>
      </w:pPr>
      <w:r w:rsidRPr="00953A90">
        <w:rPr>
          <w:rFonts w:ascii="Solido Book" w:hAnsi="Solido Book"/>
          <w:b/>
          <w:u w:val="single"/>
        </w:rPr>
        <w:t>Referees</w:t>
      </w:r>
    </w:p>
    <w:p w:rsidR="00953A90" w:rsidRPr="00953A90" w:rsidRDefault="00953A90">
      <w:pPr>
        <w:rPr>
          <w:rFonts w:ascii="Solido Book" w:hAnsi="Solido Book"/>
          <w:b/>
          <w:u w:val="single"/>
        </w:rPr>
      </w:pPr>
    </w:p>
    <w:p w:rsidR="00AD7866" w:rsidRDefault="00AD7866">
      <w:pPr>
        <w:rPr>
          <w:rFonts w:ascii="Solido Book" w:hAnsi="Solido Book"/>
        </w:rPr>
      </w:pPr>
      <w:r>
        <w:rPr>
          <w:rFonts w:ascii="Solido Book" w:hAnsi="Solido Book"/>
        </w:rPr>
        <w:t>Please provide details of two independent referees that we may contact should your application be successful.</w:t>
      </w:r>
    </w:p>
    <w:p w:rsidR="00AD7866" w:rsidRDefault="00AD7866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Name</w:t>
            </w:r>
          </w:p>
        </w:tc>
        <w:tc>
          <w:tcPr>
            <w:tcW w:w="4258" w:type="dxa"/>
          </w:tcPr>
          <w:p w:rsidR="00AD7866" w:rsidRDefault="00AD7866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Address</w:t>
            </w:r>
          </w:p>
        </w:tc>
        <w:tc>
          <w:tcPr>
            <w:tcW w:w="4258" w:type="dxa"/>
          </w:tcPr>
          <w:p w:rsidR="00AD7866" w:rsidRDefault="00AD7866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Contact phone number</w:t>
            </w:r>
          </w:p>
        </w:tc>
        <w:tc>
          <w:tcPr>
            <w:tcW w:w="4258" w:type="dxa"/>
          </w:tcPr>
          <w:p w:rsidR="00AD7866" w:rsidRDefault="00AD7866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Email address</w:t>
            </w:r>
          </w:p>
        </w:tc>
        <w:tc>
          <w:tcPr>
            <w:tcW w:w="4258" w:type="dxa"/>
          </w:tcPr>
          <w:p w:rsidR="00AD7866" w:rsidRDefault="00AD7866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Relationship to you</w:t>
            </w:r>
          </w:p>
        </w:tc>
        <w:tc>
          <w:tcPr>
            <w:tcW w:w="4258" w:type="dxa"/>
          </w:tcPr>
          <w:p w:rsidR="00AD7866" w:rsidRDefault="00AD7866">
            <w:pPr>
              <w:rPr>
                <w:rFonts w:ascii="Solido Book" w:hAnsi="Solido Book"/>
              </w:rPr>
            </w:pPr>
          </w:p>
        </w:tc>
      </w:tr>
    </w:tbl>
    <w:p w:rsidR="009549DB" w:rsidRDefault="009549DB">
      <w:pPr>
        <w:rPr>
          <w:rFonts w:ascii="Solido Book" w:hAnsi="Solido Book"/>
        </w:rPr>
      </w:pPr>
    </w:p>
    <w:p w:rsidR="00953A90" w:rsidRDefault="00953A90">
      <w:pPr>
        <w:rPr>
          <w:rFonts w:ascii="Solido Book" w:hAnsi="Solido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Name</w:t>
            </w:r>
          </w:p>
        </w:tc>
        <w:tc>
          <w:tcPr>
            <w:tcW w:w="4258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Address</w:t>
            </w:r>
          </w:p>
        </w:tc>
        <w:tc>
          <w:tcPr>
            <w:tcW w:w="4258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Contact phone number</w:t>
            </w:r>
          </w:p>
        </w:tc>
        <w:tc>
          <w:tcPr>
            <w:tcW w:w="4258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Email address</w:t>
            </w:r>
          </w:p>
        </w:tc>
        <w:tc>
          <w:tcPr>
            <w:tcW w:w="4258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  <w:tr w:rsidR="00AD7866" w:rsidTr="00AD7866">
        <w:tc>
          <w:tcPr>
            <w:tcW w:w="4258" w:type="dxa"/>
            <w:shd w:val="clear" w:color="auto" w:fill="F47820"/>
          </w:tcPr>
          <w:p w:rsidR="00AD7866" w:rsidRPr="00AD7866" w:rsidRDefault="00AD7866" w:rsidP="00D474A1">
            <w:pPr>
              <w:rPr>
                <w:rFonts w:ascii="Solido Book" w:hAnsi="Solido Book"/>
                <w:b/>
              </w:rPr>
            </w:pPr>
            <w:r w:rsidRPr="00AD7866">
              <w:rPr>
                <w:rFonts w:ascii="Solido Book" w:hAnsi="Solido Book"/>
                <w:b/>
              </w:rPr>
              <w:t>Relationship to you</w:t>
            </w:r>
          </w:p>
        </w:tc>
        <w:tc>
          <w:tcPr>
            <w:tcW w:w="4258" w:type="dxa"/>
          </w:tcPr>
          <w:p w:rsidR="00AD7866" w:rsidRDefault="00AD7866" w:rsidP="00D474A1">
            <w:pPr>
              <w:rPr>
                <w:rFonts w:ascii="Solido Book" w:hAnsi="Solido Book"/>
              </w:rPr>
            </w:pPr>
          </w:p>
        </w:tc>
      </w:tr>
    </w:tbl>
    <w:p w:rsidR="00322BB2" w:rsidRPr="00D47725" w:rsidRDefault="00322BB2">
      <w:pPr>
        <w:rPr>
          <w:rFonts w:ascii="Solido Book" w:hAnsi="Solido Book"/>
        </w:rPr>
      </w:pPr>
    </w:p>
    <w:p w:rsidR="00953A90" w:rsidRPr="00953A90" w:rsidRDefault="002D03D9" w:rsidP="00953A90">
      <w:pPr>
        <w:pStyle w:val="body"/>
        <w:spacing w:before="0" w:beforeAutospacing="0" w:after="0" w:afterAutospacing="0"/>
        <w:rPr>
          <w:rFonts w:ascii="Solido Book" w:hAnsi="Solido Book" w:cs="Arial"/>
          <w:b/>
          <w:bCs/>
          <w:u w:val="single"/>
          <w:lang w:val="en-GB"/>
        </w:rPr>
      </w:pPr>
      <w:r w:rsidRPr="00953A90">
        <w:rPr>
          <w:rFonts w:ascii="Solido Book" w:hAnsi="Solido Book" w:cs="Arial"/>
          <w:b/>
          <w:bCs/>
          <w:u w:val="single"/>
          <w:lang w:val="en-GB"/>
        </w:rPr>
        <w:t>Data protection</w:t>
      </w:r>
    </w:p>
    <w:p w:rsidR="00953A90" w:rsidRDefault="00953A90" w:rsidP="00953A90">
      <w:pPr>
        <w:pStyle w:val="body"/>
        <w:spacing w:before="0" w:beforeAutospacing="0" w:after="0" w:afterAutospacing="0"/>
        <w:rPr>
          <w:rFonts w:ascii="Solido Book" w:hAnsi="Solido Book" w:cs="Arial"/>
          <w:b/>
          <w:bCs/>
          <w:lang w:val="en-GB"/>
        </w:rPr>
      </w:pPr>
    </w:p>
    <w:p w:rsidR="00D47725" w:rsidRPr="002D03D9" w:rsidRDefault="00D47725" w:rsidP="00D47725">
      <w:pPr>
        <w:pStyle w:val="body"/>
        <w:spacing w:before="0" w:beforeAutospacing="0"/>
        <w:rPr>
          <w:rFonts w:ascii="Solido Book" w:hAnsi="Solido Book" w:cs="Arial"/>
          <w:lang w:val="en-GB"/>
        </w:rPr>
      </w:pPr>
      <w:r w:rsidRPr="002D03D9">
        <w:rPr>
          <w:rFonts w:ascii="Solido Book" w:hAnsi="Solido Book" w:cs="Arial"/>
          <w:lang w:val="en-GB"/>
        </w:rPr>
        <w:t>Information from this application may be processed for purposes registered by the Employer under the Data Protection Act 1998. Individuals have, on written request [and on payment of a fee]</w:t>
      </w:r>
      <w:r w:rsidR="00395620">
        <w:rPr>
          <w:rFonts w:ascii="Solido Book" w:hAnsi="Solido Book" w:cs="Arial"/>
          <w:lang w:val="en-GB"/>
        </w:rPr>
        <w:t>,</w:t>
      </w:r>
      <w:r w:rsidRPr="002D03D9">
        <w:rPr>
          <w:rFonts w:ascii="Solido Book" w:hAnsi="Solido Book" w:cs="Arial"/>
          <w:lang w:val="en-GB"/>
        </w:rPr>
        <w:t xml:space="preserve"> the right of access to personal data held about them.</w:t>
      </w:r>
    </w:p>
    <w:p w:rsidR="00D47725" w:rsidRPr="002D03D9" w:rsidRDefault="00D47725" w:rsidP="00D47725">
      <w:pPr>
        <w:pStyle w:val="body"/>
        <w:rPr>
          <w:rFonts w:ascii="Solido Book" w:hAnsi="Solido Book" w:cs="Arial"/>
          <w:lang w:val="en-GB"/>
        </w:rPr>
      </w:pPr>
      <w:r w:rsidRPr="002D03D9">
        <w:rPr>
          <w:rFonts w:ascii="Solido Book" w:hAnsi="Solido Book" w:cs="Arial"/>
        </w:rPr>
        <w:t>I hereby give my consent to Brooke processing</w:t>
      </w:r>
      <w:bookmarkStart w:id="0" w:name="_GoBack"/>
      <w:bookmarkEnd w:id="0"/>
      <w:r w:rsidRPr="002D03D9">
        <w:rPr>
          <w:rFonts w:ascii="Solido Book" w:hAnsi="Solido Book" w:cs="Arial"/>
        </w:rPr>
        <w:t xml:space="preserve"> the data supplied in this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8"/>
        <w:gridCol w:w="5478"/>
      </w:tblGrid>
      <w:tr w:rsidR="00D47725" w:rsidRPr="002D03D9" w:rsidTr="00D47725">
        <w:tc>
          <w:tcPr>
            <w:tcW w:w="3227" w:type="dxa"/>
            <w:shd w:val="clear" w:color="auto" w:fill="F47820"/>
          </w:tcPr>
          <w:p w:rsidR="00FA3977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  <w:r w:rsidRPr="002D03D9">
              <w:rPr>
                <w:rFonts w:ascii="Solido Book" w:hAnsi="Solido Book" w:cs="Arial"/>
                <w:b/>
              </w:rPr>
              <w:t xml:space="preserve">Name of Volunteer </w:t>
            </w:r>
          </w:p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  <w:r w:rsidRPr="002D03D9">
              <w:rPr>
                <w:rFonts w:ascii="Solido Book" w:hAnsi="Solido Book" w:cs="Arial"/>
                <w:b/>
              </w:rPr>
              <w:t>(in capitals)</w:t>
            </w:r>
          </w:p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</w:p>
        </w:tc>
        <w:tc>
          <w:tcPr>
            <w:tcW w:w="6015" w:type="dxa"/>
          </w:tcPr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</w:rPr>
            </w:pPr>
          </w:p>
        </w:tc>
      </w:tr>
      <w:tr w:rsidR="00D47725" w:rsidRPr="002D03D9" w:rsidTr="00D47725">
        <w:tc>
          <w:tcPr>
            <w:tcW w:w="3227" w:type="dxa"/>
            <w:shd w:val="clear" w:color="auto" w:fill="F47820"/>
          </w:tcPr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  <w:r w:rsidRPr="002D03D9">
              <w:rPr>
                <w:rFonts w:ascii="Solido Book" w:hAnsi="Solido Book" w:cs="Arial"/>
                <w:b/>
              </w:rPr>
              <w:t>Signature of Volunteer</w:t>
            </w:r>
          </w:p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</w:p>
        </w:tc>
        <w:tc>
          <w:tcPr>
            <w:tcW w:w="6015" w:type="dxa"/>
          </w:tcPr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</w:rPr>
            </w:pPr>
          </w:p>
        </w:tc>
      </w:tr>
      <w:tr w:rsidR="00D47725" w:rsidRPr="002D03D9" w:rsidTr="00D47725">
        <w:tc>
          <w:tcPr>
            <w:tcW w:w="3227" w:type="dxa"/>
            <w:shd w:val="clear" w:color="auto" w:fill="F47820"/>
          </w:tcPr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  <w:r w:rsidRPr="002D03D9">
              <w:rPr>
                <w:rFonts w:ascii="Solido Book" w:hAnsi="Solido Book" w:cs="Arial"/>
                <w:b/>
              </w:rPr>
              <w:t>Date</w:t>
            </w:r>
          </w:p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  <w:b/>
              </w:rPr>
            </w:pPr>
          </w:p>
        </w:tc>
        <w:tc>
          <w:tcPr>
            <w:tcW w:w="6015" w:type="dxa"/>
          </w:tcPr>
          <w:p w:rsidR="00D47725" w:rsidRPr="002D03D9" w:rsidRDefault="00D47725" w:rsidP="00D474A1">
            <w:pPr>
              <w:tabs>
                <w:tab w:val="left" w:pos="1230"/>
              </w:tabs>
              <w:rPr>
                <w:rFonts w:ascii="Solido Book" w:hAnsi="Solido Book" w:cs="Arial"/>
              </w:rPr>
            </w:pPr>
          </w:p>
        </w:tc>
      </w:tr>
    </w:tbl>
    <w:p w:rsidR="00D47725" w:rsidRDefault="00D47725" w:rsidP="00D47725">
      <w:pPr>
        <w:rPr>
          <w:rFonts w:ascii="Solido Book" w:hAnsi="Solido Book"/>
        </w:rPr>
      </w:pPr>
    </w:p>
    <w:p w:rsidR="00FA3977" w:rsidRPr="00D47725" w:rsidRDefault="00635D21" w:rsidP="00D47725">
      <w:pPr>
        <w:rPr>
          <w:rFonts w:ascii="Solido Book" w:hAnsi="Solido Book"/>
        </w:rPr>
      </w:pPr>
      <w:r>
        <w:rPr>
          <w:rFonts w:ascii="Solido Book" w:hAnsi="Solido Book"/>
        </w:rPr>
        <w:t xml:space="preserve">Please return your completed form to </w:t>
      </w:r>
      <w:hyperlink r:id="rId9" w:history="1">
        <w:r w:rsidRPr="00773A34">
          <w:rPr>
            <w:rStyle w:val="Hyperlink"/>
            <w:rFonts w:ascii="Solido Book" w:hAnsi="Solido Book"/>
          </w:rPr>
          <w:t>recruit@thebrooke.org</w:t>
        </w:r>
      </w:hyperlink>
      <w:r>
        <w:rPr>
          <w:rFonts w:ascii="Solido Book" w:hAnsi="Solido Book"/>
        </w:rPr>
        <w:t xml:space="preserve"> </w:t>
      </w:r>
    </w:p>
    <w:sectPr w:rsidR="00FA3977" w:rsidRPr="00D47725" w:rsidSect="00141E12">
      <w:headerReference w:type="even" r:id="rId10"/>
      <w:headerReference w:type="default" r:id="rId11"/>
      <w:footerReference w:type="default" r:id="rId12"/>
      <w:pgSz w:w="11900" w:h="16840"/>
      <w:pgMar w:top="2722" w:right="1800" w:bottom="1985" w:left="1800" w:header="0" w:footer="2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46C" w:rsidRDefault="00C4346C" w:rsidP="00D511A8">
      <w:r>
        <w:separator/>
      </w:r>
    </w:p>
  </w:endnote>
  <w:endnote w:type="continuationSeparator" w:id="0">
    <w:p w:rsidR="00C4346C" w:rsidRDefault="00C4346C" w:rsidP="00D5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lido Book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5C" w:rsidRPr="00D511A8" w:rsidRDefault="005F125C" w:rsidP="00D511A8">
    <w:pPr>
      <w:pStyle w:val="Footer"/>
      <w:ind w:left="-180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4E7D0CE" wp14:editId="6C4224C8">
          <wp:simplePos x="0" y="0"/>
          <wp:positionH relativeFrom="column">
            <wp:posOffset>-1143000</wp:posOffset>
          </wp:positionH>
          <wp:positionV relativeFrom="paragraph">
            <wp:posOffset>635</wp:posOffset>
          </wp:positionV>
          <wp:extent cx="7593348" cy="16129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86-TBR Letterhead_DOC_f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48" cy="161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46C" w:rsidRDefault="00C4346C" w:rsidP="00D511A8">
      <w:r>
        <w:separator/>
      </w:r>
    </w:p>
  </w:footnote>
  <w:footnote w:type="continuationSeparator" w:id="0">
    <w:p w:rsidR="00C4346C" w:rsidRDefault="00C4346C" w:rsidP="00D51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5C" w:rsidRDefault="00C4346C">
    <w:pPr>
      <w:pStyle w:val="Header"/>
    </w:pPr>
    <w:sdt>
      <w:sdtPr>
        <w:id w:val="171999623"/>
        <w:temporary/>
        <w:showingPlcHdr/>
      </w:sdtPr>
      <w:sdtEndPr/>
      <w:sdtContent>
        <w:r w:rsidR="005F125C">
          <w:t>[Type text]</w:t>
        </w:r>
      </w:sdtContent>
    </w:sdt>
    <w:r w:rsidR="005F125C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5F125C">
          <w:t>[Type text]</w:t>
        </w:r>
      </w:sdtContent>
    </w:sdt>
    <w:r w:rsidR="005F125C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5F125C">
          <w:t>[Type text]</w:t>
        </w:r>
      </w:sdtContent>
    </w:sdt>
  </w:p>
  <w:p w:rsidR="005F125C" w:rsidRDefault="005F12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5C" w:rsidRDefault="005F125C" w:rsidP="00D511A8">
    <w:pPr>
      <w:pStyle w:val="Header"/>
      <w:ind w:left="-180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CE779DA" wp14:editId="473A5BFD">
          <wp:simplePos x="0" y="0"/>
          <wp:positionH relativeFrom="column">
            <wp:posOffset>-1143000</wp:posOffset>
          </wp:positionH>
          <wp:positionV relativeFrom="paragraph">
            <wp:posOffset>0</wp:posOffset>
          </wp:positionV>
          <wp:extent cx="7543800" cy="2910271"/>
          <wp:effectExtent l="0" t="0" r="0" b="1079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86-TBR Letterhead_DOC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9102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36AE6"/>
    <w:multiLevelType w:val="hybridMultilevel"/>
    <w:tmpl w:val="80F48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23F4E"/>
    <w:multiLevelType w:val="hybridMultilevel"/>
    <w:tmpl w:val="ABEAD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91F8F"/>
    <w:multiLevelType w:val="hybridMultilevel"/>
    <w:tmpl w:val="781AF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C6A0A"/>
    <w:multiLevelType w:val="hybridMultilevel"/>
    <w:tmpl w:val="8E3E4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E3"/>
    <w:rsid w:val="000C1A09"/>
    <w:rsid w:val="00141E12"/>
    <w:rsid w:val="001423FE"/>
    <w:rsid w:val="002600E6"/>
    <w:rsid w:val="002D03D9"/>
    <w:rsid w:val="00322BB2"/>
    <w:rsid w:val="00395620"/>
    <w:rsid w:val="003B6F7A"/>
    <w:rsid w:val="005050A5"/>
    <w:rsid w:val="00586679"/>
    <w:rsid w:val="005F125C"/>
    <w:rsid w:val="00635D21"/>
    <w:rsid w:val="007669E9"/>
    <w:rsid w:val="007A669E"/>
    <w:rsid w:val="00844691"/>
    <w:rsid w:val="008B3DBE"/>
    <w:rsid w:val="00934A04"/>
    <w:rsid w:val="00953A90"/>
    <w:rsid w:val="009549DB"/>
    <w:rsid w:val="00A52104"/>
    <w:rsid w:val="00A57F05"/>
    <w:rsid w:val="00AD7866"/>
    <w:rsid w:val="00B67C81"/>
    <w:rsid w:val="00B90EE3"/>
    <w:rsid w:val="00C028E3"/>
    <w:rsid w:val="00C4346C"/>
    <w:rsid w:val="00C44C63"/>
    <w:rsid w:val="00C71DDB"/>
    <w:rsid w:val="00C73974"/>
    <w:rsid w:val="00D47725"/>
    <w:rsid w:val="00D511A8"/>
    <w:rsid w:val="00E6135F"/>
    <w:rsid w:val="00E92FF2"/>
    <w:rsid w:val="00FA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1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A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11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1A8"/>
  </w:style>
  <w:style w:type="paragraph" w:styleId="Footer">
    <w:name w:val="footer"/>
    <w:basedOn w:val="Normal"/>
    <w:link w:val="FooterChar"/>
    <w:uiPriority w:val="99"/>
    <w:unhideWhenUsed/>
    <w:rsid w:val="00D511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1A8"/>
  </w:style>
  <w:style w:type="table" w:styleId="TableGrid">
    <w:name w:val="Table Grid"/>
    <w:basedOn w:val="TableNormal"/>
    <w:uiPriority w:val="59"/>
    <w:rsid w:val="00B90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0EE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90EE3"/>
    <w:pPr>
      <w:ind w:left="720"/>
      <w:contextualSpacing/>
    </w:pPr>
  </w:style>
  <w:style w:type="paragraph" w:customStyle="1" w:styleId="body">
    <w:name w:val="body"/>
    <w:basedOn w:val="Normal"/>
    <w:rsid w:val="00D477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635D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1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A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11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1A8"/>
  </w:style>
  <w:style w:type="paragraph" w:styleId="Footer">
    <w:name w:val="footer"/>
    <w:basedOn w:val="Normal"/>
    <w:link w:val="FooterChar"/>
    <w:uiPriority w:val="99"/>
    <w:unhideWhenUsed/>
    <w:rsid w:val="00D511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1A8"/>
  </w:style>
  <w:style w:type="table" w:styleId="TableGrid">
    <w:name w:val="Table Grid"/>
    <w:basedOn w:val="TableNormal"/>
    <w:uiPriority w:val="59"/>
    <w:rsid w:val="00B90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0EE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90EE3"/>
    <w:pPr>
      <w:ind w:left="720"/>
      <w:contextualSpacing/>
    </w:pPr>
  </w:style>
  <w:style w:type="paragraph" w:customStyle="1" w:styleId="body">
    <w:name w:val="body"/>
    <w:basedOn w:val="Normal"/>
    <w:rsid w:val="00D477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635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ecruit@thebrooke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.bhageerutty\AppData\Local\Microsoft\Windows\Temporary%20Internet%20Files\Content.Outlook\D6WD05DW\NewBrooke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D42F8C-FB4D-410C-924F-D1ADC2B64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NewBrookeLetterhead</Template>
  <TotalTime>5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2016-06-08T10:42:00Z</cp:lastPrinted>
  <dcterms:created xsi:type="dcterms:W3CDTF">2017-02-27T14:42:00Z</dcterms:created>
  <dcterms:modified xsi:type="dcterms:W3CDTF">2017-02-27T14:42:00Z</dcterms:modified>
</cp:coreProperties>
</file>